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9EC" w:rsidRPr="00601AFB" w:rsidRDefault="00FA056F" w:rsidP="00FA056F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bookmarkStart w:id="0" w:name="_GoBack"/>
      <w:bookmarkEnd w:id="0"/>
      <w:r w:rsidRPr="00601AF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FORMULARZ ZGŁOSZENIOWY</w:t>
      </w:r>
    </w:p>
    <w:p w:rsidR="00FA056F" w:rsidRPr="00601AFB" w:rsidRDefault="00FA056F" w:rsidP="00FA056F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601AF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„FASD – Spektrum Poalkoholowych Zaburzeń Rozwoju” </w:t>
      </w:r>
    </w:p>
    <w:p w:rsidR="00FA056F" w:rsidRDefault="00FA056F" w:rsidP="00FA056F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Imię i nazwisko: ..............................................................................................................</w:t>
      </w:r>
    </w:p>
    <w:p w:rsidR="00FA056F" w:rsidRDefault="00FA056F" w:rsidP="00FA056F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Telefon kontaktowy:.......................................................................................................</w:t>
      </w:r>
    </w:p>
    <w:p w:rsidR="00FA056F" w:rsidRDefault="00FA056F" w:rsidP="00FA056F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E-mail: .............................................................................................................................</w:t>
      </w:r>
    </w:p>
    <w:p w:rsidR="00FA056F" w:rsidRDefault="00FA056F" w:rsidP="00FA056F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Miejsce pracy i zajmowane stanowisko: .........................................................................</w:t>
      </w:r>
    </w:p>
    <w:p w:rsidR="00FA056F" w:rsidRDefault="00FA056F" w:rsidP="00FA056F">
      <w:pPr>
        <w:pStyle w:val="Akapitzlist"/>
        <w:spacing w:line="276" w:lineRule="auto"/>
        <w:ind w:left="108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A056F" w:rsidRDefault="00FA056F" w:rsidP="00FA056F">
      <w:pPr>
        <w:pStyle w:val="Akapitzlist"/>
        <w:spacing w:line="276" w:lineRule="auto"/>
        <w:ind w:left="1080"/>
        <w:rPr>
          <w:rFonts w:cstheme="minorHAnsi"/>
          <w:color w:val="000000" w:themeColor="text1"/>
          <w:sz w:val="24"/>
          <w:szCs w:val="24"/>
        </w:rPr>
      </w:pPr>
    </w:p>
    <w:p w:rsidR="00FA056F" w:rsidRDefault="00FA056F" w:rsidP="00601AFB">
      <w:pPr>
        <w:pStyle w:val="Akapitzlist"/>
        <w:spacing w:line="276" w:lineRule="auto"/>
        <w:ind w:left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Oświadczam, iż wyrażam zgodę na przetwarzanie moich danych osobowych zawartych w bazie danych Ośrodka Interwencji Kryzysowej w Biłgoraju z siedzibą przy ul. „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Wira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” Bartoszewskiego 10, 23-400 Biłgoraj do celów korespondencyjnych, przeprowadzenia szkoleń w ramach działań OIK zgodnie z rozporządzeniem Parlamentu Europejskiego i rady (UE) 2016/679 z 27 kwietnia 2016 r. w sprawie ochrony osób fizycznych w związku z przetwarzaniem danych osobowych </w:t>
      </w:r>
      <w:r w:rsidR="00601AFB">
        <w:rPr>
          <w:rFonts w:cstheme="minorHAnsi"/>
          <w:color w:val="000000" w:themeColor="text1"/>
          <w:sz w:val="24"/>
          <w:szCs w:val="24"/>
        </w:rPr>
        <w:t xml:space="preserve">                             </w:t>
      </w:r>
      <w:r>
        <w:rPr>
          <w:rFonts w:cstheme="minorHAnsi"/>
          <w:color w:val="000000" w:themeColor="text1"/>
          <w:sz w:val="24"/>
          <w:szCs w:val="24"/>
        </w:rPr>
        <w:t>i w sprawie swobodnego przepływu takich danych oraz uchylenia dyrektywy 95/46/</w:t>
      </w:r>
      <w:r w:rsidR="00601AFB">
        <w:rPr>
          <w:rFonts w:cstheme="minorHAnsi"/>
          <w:color w:val="000000" w:themeColor="text1"/>
          <w:sz w:val="24"/>
          <w:szCs w:val="24"/>
        </w:rPr>
        <w:t>WE (ogólne rozporządzenie o och</w:t>
      </w:r>
      <w:r>
        <w:rPr>
          <w:rFonts w:cstheme="minorHAnsi"/>
          <w:color w:val="000000" w:themeColor="text1"/>
          <w:sz w:val="24"/>
          <w:szCs w:val="24"/>
        </w:rPr>
        <w:t>r</w:t>
      </w:r>
      <w:r w:rsidR="00601AFB">
        <w:rPr>
          <w:rFonts w:cstheme="minorHAnsi"/>
          <w:color w:val="000000" w:themeColor="text1"/>
          <w:sz w:val="24"/>
          <w:szCs w:val="24"/>
        </w:rPr>
        <w:t>o</w:t>
      </w:r>
      <w:r>
        <w:rPr>
          <w:rFonts w:cstheme="minorHAnsi"/>
          <w:color w:val="000000" w:themeColor="text1"/>
          <w:sz w:val="24"/>
          <w:szCs w:val="24"/>
        </w:rPr>
        <w:t>nie danych – RODO). Jestem świadomy/a, iż w ka</w:t>
      </w:r>
      <w:r w:rsidR="00601AFB">
        <w:rPr>
          <w:rFonts w:cstheme="minorHAnsi"/>
          <w:color w:val="000000" w:themeColor="text1"/>
          <w:sz w:val="24"/>
          <w:szCs w:val="24"/>
        </w:rPr>
        <w:t>ż</w:t>
      </w:r>
      <w:r>
        <w:rPr>
          <w:rFonts w:cstheme="minorHAnsi"/>
          <w:color w:val="000000" w:themeColor="text1"/>
          <w:sz w:val="24"/>
          <w:szCs w:val="24"/>
        </w:rPr>
        <w:t xml:space="preserve">dej chwili mam prawo do wglądu do swoich danych, ich edycji oraz wniesienia sprzeciwu wobec ich dalszego przetwarzania. Swoje dane udostępniam dobrowolnie. </w:t>
      </w:r>
    </w:p>
    <w:p w:rsidR="00FA056F" w:rsidRDefault="00FA056F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24"/>
          <w:szCs w:val="24"/>
        </w:rPr>
      </w:pPr>
    </w:p>
    <w:p w:rsidR="00FA056F" w:rsidRDefault="00FA056F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24"/>
          <w:szCs w:val="24"/>
        </w:rPr>
      </w:pPr>
    </w:p>
    <w:p w:rsidR="00FA056F" w:rsidRDefault="00FA056F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24"/>
          <w:szCs w:val="24"/>
        </w:rPr>
      </w:pPr>
    </w:p>
    <w:p w:rsidR="00FA056F" w:rsidRDefault="00FA056F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24"/>
          <w:szCs w:val="24"/>
        </w:rPr>
      </w:pPr>
    </w:p>
    <w:p w:rsidR="00FA056F" w:rsidRDefault="00FA056F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..........................................        </w:t>
      </w:r>
      <w:r w:rsidR="00601AFB">
        <w:rPr>
          <w:rFonts w:cstheme="minorHAnsi"/>
          <w:color w:val="000000" w:themeColor="text1"/>
          <w:sz w:val="24"/>
          <w:szCs w:val="24"/>
        </w:rPr>
        <w:t xml:space="preserve">                                                                ................................................</w:t>
      </w:r>
    </w:p>
    <w:p w:rsidR="00601AFB" w:rsidRPr="00601AFB" w:rsidRDefault="00601AFB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18"/>
          <w:szCs w:val="24"/>
        </w:rPr>
      </w:pPr>
      <w:r>
        <w:rPr>
          <w:rFonts w:cstheme="minorHAnsi"/>
          <w:color w:val="000000" w:themeColor="text1"/>
          <w:sz w:val="18"/>
          <w:szCs w:val="24"/>
        </w:rPr>
        <w:t xml:space="preserve">         </w:t>
      </w:r>
      <w:r w:rsidR="00FA056F" w:rsidRPr="00601AFB">
        <w:rPr>
          <w:rFonts w:cstheme="minorHAnsi"/>
          <w:color w:val="000000" w:themeColor="text1"/>
          <w:sz w:val="18"/>
          <w:szCs w:val="24"/>
        </w:rPr>
        <w:t xml:space="preserve">Data i podpis uczestnika            </w:t>
      </w:r>
      <w:r w:rsidRPr="00601AFB">
        <w:rPr>
          <w:rFonts w:cstheme="minorHAnsi"/>
          <w:color w:val="000000" w:themeColor="text1"/>
          <w:sz w:val="18"/>
          <w:szCs w:val="24"/>
        </w:rPr>
        <w:t xml:space="preserve">      </w:t>
      </w:r>
      <w:r>
        <w:rPr>
          <w:rFonts w:cstheme="minorHAnsi"/>
          <w:color w:val="000000" w:themeColor="text1"/>
          <w:sz w:val="18"/>
          <w:szCs w:val="24"/>
        </w:rPr>
        <w:t xml:space="preserve">                                                                                                         </w:t>
      </w:r>
      <w:r w:rsidRPr="00601AFB">
        <w:rPr>
          <w:rFonts w:cstheme="minorHAnsi"/>
          <w:color w:val="000000" w:themeColor="text1"/>
          <w:sz w:val="18"/>
          <w:szCs w:val="24"/>
        </w:rPr>
        <w:t xml:space="preserve">Podpis zgłaszającego </w:t>
      </w:r>
    </w:p>
    <w:p w:rsidR="00FA056F" w:rsidRPr="00601AFB" w:rsidRDefault="00601AFB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18"/>
          <w:szCs w:val="24"/>
        </w:rPr>
      </w:pPr>
      <w:r w:rsidRPr="00601AFB">
        <w:rPr>
          <w:rFonts w:cstheme="minorHAnsi"/>
          <w:color w:val="000000" w:themeColor="text1"/>
          <w:sz w:val="18"/>
          <w:szCs w:val="24"/>
        </w:rPr>
        <w:t xml:space="preserve">                                                              </w:t>
      </w:r>
      <w:r>
        <w:rPr>
          <w:rFonts w:cstheme="minorHAnsi"/>
          <w:color w:val="000000" w:themeColor="text1"/>
          <w:sz w:val="18"/>
          <w:szCs w:val="24"/>
        </w:rPr>
        <w:t xml:space="preserve">                                                                                                                  </w:t>
      </w:r>
      <w:r w:rsidRPr="00601AFB">
        <w:rPr>
          <w:rFonts w:cstheme="minorHAnsi"/>
          <w:color w:val="000000" w:themeColor="text1"/>
          <w:sz w:val="18"/>
          <w:szCs w:val="24"/>
        </w:rPr>
        <w:t>kierownika jednostki.</w:t>
      </w:r>
    </w:p>
    <w:p w:rsidR="00FA056F" w:rsidRDefault="00FA056F" w:rsidP="00FA056F">
      <w:pPr>
        <w:pStyle w:val="Akapitzlist"/>
        <w:spacing w:line="276" w:lineRule="auto"/>
        <w:ind w:left="0"/>
        <w:rPr>
          <w:rFonts w:cstheme="minorHAnsi"/>
          <w:color w:val="000000" w:themeColor="text1"/>
          <w:sz w:val="24"/>
          <w:szCs w:val="24"/>
        </w:rPr>
      </w:pPr>
    </w:p>
    <w:p w:rsidR="00FA056F" w:rsidRPr="00601AFB" w:rsidRDefault="00FA056F" w:rsidP="00FA056F">
      <w:pPr>
        <w:pStyle w:val="Akapitzlist"/>
        <w:spacing w:line="276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FA056F" w:rsidRPr="00601AFB" w:rsidRDefault="00FA056F" w:rsidP="00601AFB">
      <w:pPr>
        <w:pStyle w:val="Akapitzlist"/>
        <w:spacing w:line="276" w:lineRule="auto"/>
        <w:ind w:left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601AFB">
        <w:rPr>
          <w:rFonts w:cstheme="minorHAnsi"/>
          <w:b/>
          <w:color w:val="000000" w:themeColor="text1"/>
          <w:sz w:val="24"/>
          <w:szCs w:val="24"/>
        </w:rPr>
        <w:t>Zgłoszenia uczestników przyjmowane są do 12 maja 2023 r. na adres korespondencyjny Ośrodka Interwencji Kryzysowej w Biłgoraju lub na e-mail: oik.bilgoraj@gmail.com</w:t>
      </w:r>
    </w:p>
    <w:p w:rsidR="00545279" w:rsidRPr="001D09EC" w:rsidRDefault="00545279" w:rsidP="001B02D8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sectPr w:rsidR="00545279" w:rsidRPr="001D09EC" w:rsidSect="00E07219">
      <w:headerReference w:type="default" r:id="rId7"/>
      <w:pgSz w:w="12240" w:h="15840"/>
      <w:pgMar w:top="1417" w:right="1417" w:bottom="1417" w:left="1417" w:header="567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A2C" w:rsidRDefault="00B54A2C" w:rsidP="00417886">
      <w:pPr>
        <w:spacing w:after="0" w:line="240" w:lineRule="auto"/>
      </w:pPr>
      <w:r>
        <w:separator/>
      </w:r>
    </w:p>
  </w:endnote>
  <w:endnote w:type="continuationSeparator" w:id="0">
    <w:p w:rsidR="00B54A2C" w:rsidRDefault="00B54A2C" w:rsidP="00417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A2C" w:rsidRDefault="00B54A2C" w:rsidP="00417886">
      <w:pPr>
        <w:spacing w:after="0" w:line="240" w:lineRule="auto"/>
      </w:pPr>
      <w:r>
        <w:separator/>
      </w:r>
    </w:p>
  </w:footnote>
  <w:footnote w:type="continuationSeparator" w:id="0">
    <w:p w:rsidR="00B54A2C" w:rsidRDefault="00B54A2C" w:rsidP="00417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6B1" w:rsidRDefault="00A16459" w:rsidP="00710515">
    <w:pPr>
      <w:spacing w:line="12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136525</wp:posOffset>
          </wp:positionH>
          <wp:positionV relativeFrom="paragraph">
            <wp:posOffset>-181610</wp:posOffset>
          </wp:positionV>
          <wp:extent cx="1231265" cy="1189355"/>
          <wp:effectExtent l="0" t="0" r="6985" b="0"/>
          <wp:wrapSquare wrapText="bothSides"/>
          <wp:docPr id="3" name="Obraz 3" descr="C:\Users\pracownik\Desktop\O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racownik\Desktop\OI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118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-130810</wp:posOffset>
              </wp:positionV>
              <wp:extent cx="7153910" cy="1452880"/>
              <wp:effectExtent l="0" t="0" r="0" b="0"/>
              <wp:wrapTight wrapText="bothSides">
                <wp:wrapPolygon edited="0">
                  <wp:start x="-38" y="-198"/>
                  <wp:lineTo x="-38" y="21600"/>
                  <wp:lineTo x="21638" y="21600"/>
                  <wp:lineTo x="21638" y="-198"/>
                  <wp:lineTo x="-38" y="-198"/>
                </wp:wrapPolygon>
              </wp:wrapTight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3910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15B97" w:rsidRDefault="00A16459" w:rsidP="00615B97">
                          <w:pPr>
                            <w:spacing w:line="15" w:lineRule="atLeast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ab/>
                          </w:r>
                          <w:r w:rsidR="00622418" w:rsidRPr="00622418">
                            <w:rPr>
                              <w:b/>
                              <w:sz w:val="32"/>
                              <w:szCs w:val="32"/>
                            </w:rPr>
                            <w:t>OŚRODEK INTERWENCJI KRYZYSOWEJ W BIŁGORAJU</w:t>
                          </w:r>
                        </w:p>
                        <w:p w:rsidR="00622418" w:rsidRPr="00622418" w:rsidRDefault="00A16459" w:rsidP="00615B97">
                          <w:pPr>
                            <w:spacing w:line="15" w:lineRule="atLeast"/>
                            <w:jc w:val="center"/>
                          </w:pP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</w:r>
                          <w:r w:rsidR="00622418" w:rsidRPr="00622418">
                            <w:rPr>
                              <w:b/>
                            </w:rPr>
                            <w:t>23-400 Biłgoraj, ul. „</w:t>
                          </w:r>
                          <w:proofErr w:type="spellStart"/>
                          <w:r w:rsidR="00622418" w:rsidRPr="00622418">
                            <w:rPr>
                              <w:b/>
                            </w:rPr>
                            <w:t>Wira</w:t>
                          </w:r>
                          <w:proofErr w:type="spellEnd"/>
                          <w:r w:rsidR="00622418" w:rsidRPr="00622418">
                            <w:rPr>
                              <w:b/>
                            </w:rPr>
                            <w:t>” Bartoszewskiego 10</w:t>
                          </w:r>
                        </w:p>
                        <w:p w:rsidR="00622418" w:rsidRDefault="00A16459" w:rsidP="00615B97">
                          <w:pPr>
                            <w:spacing w:line="15" w:lineRule="atLeas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</w:r>
                          <w:r w:rsidR="00622418" w:rsidRPr="00622418">
                            <w:rPr>
                              <w:b/>
                            </w:rPr>
                            <w:t xml:space="preserve">tel./fax. 84 686 41 82, e-mail: </w:t>
                          </w:r>
                          <w:r w:rsidRPr="00A16459">
                            <w:rPr>
                              <w:b/>
                            </w:rPr>
                            <w:t>oik.bilgoraj@gmail.com</w:t>
                          </w:r>
                        </w:p>
                        <w:p w:rsidR="00A16459" w:rsidRDefault="00A16459" w:rsidP="00615B97">
                          <w:pPr>
                            <w:spacing w:line="15" w:lineRule="atLeast"/>
                            <w:jc w:val="center"/>
                            <w:rPr>
                              <w:b/>
                            </w:rPr>
                          </w:pPr>
                        </w:p>
                        <w:p w:rsidR="00EA36B1" w:rsidRDefault="00EA36B1" w:rsidP="00615B97">
                          <w:pPr>
                            <w:spacing w:line="15" w:lineRule="atLeast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4.6pt;margin-top:-10.3pt;width:563.3pt;height:114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" filled="f" strokecolor="white [3212]">
              <v:textbox>
                <w:txbxContent>
                  <w:p w:rsidR="00615B97" w:rsidRDefault="00A16459" w:rsidP="00615B97">
                    <w:pPr>
                      <w:spacing w:line="15" w:lineRule="atLeast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 w:rsidR="00622418" w:rsidRPr="00622418">
                      <w:rPr>
                        <w:b/>
                        <w:sz w:val="32"/>
                        <w:szCs w:val="32"/>
                      </w:rPr>
                      <w:t>OŚRODEK INTERWENCJI KRYZYSOWEJ W BIŁGORAJU</w:t>
                    </w:r>
                  </w:p>
                  <w:p w:rsidR="00622418" w:rsidRPr="00622418" w:rsidRDefault="00A16459" w:rsidP="00615B97">
                    <w:pPr>
                      <w:spacing w:line="15" w:lineRule="atLeast"/>
                      <w:jc w:val="center"/>
                    </w:pP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</w:rPr>
                      <w:tab/>
                    </w:r>
                    <w:r w:rsidR="00622418" w:rsidRPr="00622418">
                      <w:rPr>
                        <w:b/>
                      </w:rPr>
                      <w:t>23-400 Biłgoraj, ul. „</w:t>
                    </w:r>
                    <w:proofErr w:type="spellStart"/>
                    <w:r w:rsidR="00622418" w:rsidRPr="00622418">
                      <w:rPr>
                        <w:b/>
                      </w:rPr>
                      <w:t>Wira</w:t>
                    </w:r>
                    <w:proofErr w:type="spellEnd"/>
                    <w:r w:rsidR="00622418" w:rsidRPr="00622418">
                      <w:rPr>
                        <w:b/>
                      </w:rPr>
                      <w:t>” Bartoszewskiego 10</w:t>
                    </w:r>
                  </w:p>
                  <w:p w:rsidR="00622418" w:rsidRDefault="00A16459" w:rsidP="00615B97">
                    <w:pPr>
                      <w:spacing w:line="15" w:lineRule="atLeas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</w:rPr>
                      <w:tab/>
                    </w:r>
                    <w:r w:rsidR="00622418" w:rsidRPr="00622418">
                      <w:rPr>
                        <w:b/>
                      </w:rPr>
                      <w:t xml:space="preserve">tel./fax. 84 686 41 82, e-mail: </w:t>
                    </w:r>
                    <w:r w:rsidRPr="00A16459">
                      <w:rPr>
                        <w:b/>
                      </w:rPr>
                      <w:t>oik.bilgoraj@gmail.com</w:t>
                    </w:r>
                  </w:p>
                  <w:p w:rsidR="00A16459" w:rsidRDefault="00A16459" w:rsidP="00615B97">
                    <w:pPr>
                      <w:spacing w:line="15" w:lineRule="atLeast"/>
                      <w:jc w:val="center"/>
                      <w:rPr>
                        <w:b/>
                      </w:rPr>
                    </w:pPr>
                  </w:p>
                  <w:p w:rsidR="00EA36B1" w:rsidRDefault="00EA36B1" w:rsidP="00615B97">
                    <w:pPr>
                      <w:spacing w:line="15" w:lineRule="atLeast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_______________________________________________________________________________________________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3B78"/>
    <w:multiLevelType w:val="hybridMultilevel"/>
    <w:tmpl w:val="24D0CA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31E48"/>
    <w:multiLevelType w:val="hybridMultilevel"/>
    <w:tmpl w:val="610C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E0CC7"/>
    <w:multiLevelType w:val="hybridMultilevel"/>
    <w:tmpl w:val="32F06CF4"/>
    <w:lvl w:ilvl="0" w:tplc="F0D0F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B5B1C"/>
    <w:multiLevelType w:val="hybridMultilevel"/>
    <w:tmpl w:val="6B22583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95513"/>
    <w:multiLevelType w:val="hybridMultilevel"/>
    <w:tmpl w:val="3A6E1CCA"/>
    <w:lvl w:ilvl="0" w:tplc="FCEA6A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62B0F"/>
    <w:multiLevelType w:val="hybridMultilevel"/>
    <w:tmpl w:val="A21803AC"/>
    <w:lvl w:ilvl="0" w:tplc="0415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3FA4293D"/>
    <w:multiLevelType w:val="hybridMultilevel"/>
    <w:tmpl w:val="AAF031B8"/>
    <w:lvl w:ilvl="0" w:tplc="D9C62F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F2060B4"/>
    <w:multiLevelType w:val="hybridMultilevel"/>
    <w:tmpl w:val="8D4E89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B41E2"/>
    <w:multiLevelType w:val="hybridMultilevel"/>
    <w:tmpl w:val="1298B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ECC"/>
    <w:rsid w:val="00010AFF"/>
    <w:rsid w:val="000221A2"/>
    <w:rsid w:val="00034E2A"/>
    <w:rsid w:val="00055736"/>
    <w:rsid w:val="000830EA"/>
    <w:rsid w:val="000B4865"/>
    <w:rsid w:val="000B783C"/>
    <w:rsid w:val="000C78B4"/>
    <w:rsid w:val="000D2087"/>
    <w:rsid w:val="000E2ED2"/>
    <w:rsid w:val="000F5F97"/>
    <w:rsid w:val="00107EFB"/>
    <w:rsid w:val="00124B82"/>
    <w:rsid w:val="0012698D"/>
    <w:rsid w:val="001407DE"/>
    <w:rsid w:val="001571E1"/>
    <w:rsid w:val="001601FD"/>
    <w:rsid w:val="00165D99"/>
    <w:rsid w:val="00165E95"/>
    <w:rsid w:val="00166576"/>
    <w:rsid w:val="001A11E7"/>
    <w:rsid w:val="001B02D8"/>
    <w:rsid w:val="001B1962"/>
    <w:rsid w:val="001C5E30"/>
    <w:rsid w:val="001D09EC"/>
    <w:rsid w:val="001D59BC"/>
    <w:rsid w:val="001E1E4E"/>
    <w:rsid w:val="001F34F2"/>
    <w:rsid w:val="0028020A"/>
    <w:rsid w:val="002B4A28"/>
    <w:rsid w:val="002B520F"/>
    <w:rsid w:val="002F364A"/>
    <w:rsid w:val="00324996"/>
    <w:rsid w:val="0033346F"/>
    <w:rsid w:val="0034200C"/>
    <w:rsid w:val="00346490"/>
    <w:rsid w:val="00347F9A"/>
    <w:rsid w:val="00355CD6"/>
    <w:rsid w:val="0037263C"/>
    <w:rsid w:val="00372DBF"/>
    <w:rsid w:val="0038275D"/>
    <w:rsid w:val="00386461"/>
    <w:rsid w:val="003B61E0"/>
    <w:rsid w:val="003C1CE9"/>
    <w:rsid w:val="003D5491"/>
    <w:rsid w:val="0040395A"/>
    <w:rsid w:val="00417886"/>
    <w:rsid w:val="0043474D"/>
    <w:rsid w:val="00442B5F"/>
    <w:rsid w:val="00475DF8"/>
    <w:rsid w:val="00492B98"/>
    <w:rsid w:val="00493F26"/>
    <w:rsid w:val="004A5C99"/>
    <w:rsid w:val="004A7A9C"/>
    <w:rsid w:val="004D61E5"/>
    <w:rsid w:val="004E031F"/>
    <w:rsid w:val="004F4EEC"/>
    <w:rsid w:val="00513B8B"/>
    <w:rsid w:val="00533258"/>
    <w:rsid w:val="005350F3"/>
    <w:rsid w:val="00535461"/>
    <w:rsid w:val="00542BED"/>
    <w:rsid w:val="00543B95"/>
    <w:rsid w:val="00545279"/>
    <w:rsid w:val="005610A0"/>
    <w:rsid w:val="005641A3"/>
    <w:rsid w:val="00566B63"/>
    <w:rsid w:val="005727A5"/>
    <w:rsid w:val="005756F8"/>
    <w:rsid w:val="005959B6"/>
    <w:rsid w:val="005A23AC"/>
    <w:rsid w:val="005A256D"/>
    <w:rsid w:val="005A7F7E"/>
    <w:rsid w:val="005F260C"/>
    <w:rsid w:val="005F5D53"/>
    <w:rsid w:val="00601AFB"/>
    <w:rsid w:val="00615B97"/>
    <w:rsid w:val="00615E84"/>
    <w:rsid w:val="00621FA5"/>
    <w:rsid w:val="00622418"/>
    <w:rsid w:val="0062539B"/>
    <w:rsid w:val="006263DF"/>
    <w:rsid w:val="006270D6"/>
    <w:rsid w:val="00633994"/>
    <w:rsid w:val="00667604"/>
    <w:rsid w:val="006725D6"/>
    <w:rsid w:val="00677924"/>
    <w:rsid w:val="00692636"/>
    <w:rsid w:val="0069719A"/>
    <w:rsid w:val="006B50CE"/>
    <w:rsid w:val="006C2E4C"/>
    <w:rsid w:val="00700BDD"/>
    <w:rsid w:val="00701FEF"/>
    <w:rsid w:val="00710515"/>
    <w:rsid w:val="007348E3"/>
    <w:rsid w:val="00745BB6"/>
    <w:rsid w:val="00746EC9"/>
    <w:rsid w:val="00751D97"/>
    <w:rsid w:val="00752F52"/>
    <w:rsid w:val="00756F84"/>
    <w:rsid w:val="00757C2F"/>
    <w:rsid w:val="00761450"/>
    <w:rsid w:val="007773B5"/>
    <w:rsid w:val="00777988"/>
    <w:rsid w:val="007A0433"/>
    <w:rsid w:val="007A2DD5"/>
    <w:rsid w:val="007B4AF5"/>
    <w:rsid w:val="007D2BA6"/>
    <w:rsid w:val="007E5F4F"/>
    <w:rsid w:val="007F166E"/>
    <w:rsid w:val="007F4703"/>
    <w:rsid w:val="00812EB2"/>
    <w:rsid w:val="0081660B"/>
    <w:rsid w:val="00841A28"/>
    <w:rsid w:val="00854734"/>
    <w:rsid w:val="0087739B"/>
    <w:rsid w:val="008E3FEF"/>
    <w:rsid w:val="009054FA"/>
    <w:rsid w:val="00920D92"/>
    <w:rsid w:val="00926A70"/>
    <w:rsid w:val="00931A3B"/>
    <w:rsid w:val="009351D2"/>
    <w:rsid w:val="00957140"/>
    <w:rsid w:val="00965227"/>
    <w:rsid w:val="009749C5"/>
    <w:rsid w:val="00981EB6"/>
    <w:rsid w:val="00982787"/>
    <w:rsid w:val="00995E6C"/>
    <w:rsid w:val="009F1F37"/>
    <w:rsid w:val="00A04237"/>
    <w:rsid w:val="00A16459"/>
    <w:rsid w:val="00A2327E"/>
    <w:rsid w:val="00A315ED"/>
    <w:rsid w:val="00A35E6B"/>
    <w:rsid w:val="00A45BE5"/>
    <w:rsid w:val="00A47529"/>
    <w:rsid w:val="00A72FE8"/>
    <w:rsid w:val="00A87BE9"/>
    <w:rsid w:val="00AA444B"/>
    <w:rsid w:val="00AC6D5F"/>
    <w:rsid w:val="00AD7BD4"/>
    <w:rsid w:val="00B33F9F"/>
    <w:rsid w:val="00B358F7"/>
    <w:rsid w:val="00B4435C"/>
    <w:rsid w:val="00B4444A"/>
    <w:rsid w:val="00B54A2C"/>
    <w:rsid w:val="00B625B3"/>
    <w:rsid w:val="00B84F46"/>
    <w:rsid w:val="00BB0F83"/>
    <w:rsid w:val="00C06FEB"/>
    <w:rsid w:val="00C06FF9"/>
    <w:rsid w:val="00C07CFB"/>
    <w:rsid w:val="00C12ECC"/>
    <w:rsid w:val="00C16ECD"/>
    <w:rsid w:val="00C36A1D"/>
    <w:rsid w:val="00C36DA8"/>
    <w:rsid w:val="00C43BC5"/>
    <w:rsid w:val="00C51429"/>
    <w:rsid w:val="00C646FD"/>
    <w:rsid w:val="00C83700"/>
    <w:rsid w:val="00C838E4"/>
    <w:rsid w:val="00C864CA"/>
    <w:rsid w:val="00D141E9"/>
    <w:rsid w:val="00D266C4"/>
    <w:rsid w:val="00D31406"/>
    <w:rsid w:val="00D322F0"/>
    <w:rsid w:val="00D42CD1"/>
    <w:rsid w:val="00D56791"/>
    <w:rsid w:val="00D767F8"/>
    <w:rsid w:val="00DC0F54"/>
    <w:rsid w:val="00E07219"/>
    <w:rsid w:val="00E14829"/>
    <w:rsid w:val="00E21C1B"/>
    <w:rsid w:val="00E24672"/>
    <w:rsid w:val="00E32650"/>
    <w:rsid w:val="00E32DA6"/>
    <w:rsid w:val="00E33E5B"/>
    <w:rsid w:val="00E459E6"/>
    <w:rsid w:val="00E56568"/>
    <w:rsid w:val="00E72C3E"/>
    <w:rsid w:val="00EA36B1"/>
    <w:rsid w:val="00EA718E"/>
    <w:rsid w:val="00EB3242"/>
    <w:rsid w:val="00ED2B60"/>
    <w:rsid w:val="00ED3078"/>
    <w:rsid w:val="00EF4627"/>
    <w:rsid w:val="00F01906"/>
    <w:rsid w:val="00F17651"/>
    <w:rsid w:val="00F21B25"/>
    <w:rsid w:val="00F27984"/>
    <w:rsid w:val="00F30620"/>
    <w:rsid w:val="00F46DE6"/>
    <w:rsid w:val="00F569A7"/>
    <w:rsid w:val="00F62684"/>
    <w:rsid w:val="00F74469"/>
    <w:rsid w:val="00FA056F"/>
    <w:rsid w:val="00FB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E6AB258C-E953-48B9-AC70-78857EE5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78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7886"/>
  </w:style>
  <w:style w:type="paragraph" w:styleId="Stopka">
    <w:name w:val="footer"/>
    <w:basedOn w:val="Normalny"/>
    <w:link w:val="StopkaZnak"/>
    <w:uiPriority w:val="99"/>
    <w:unhideWhenUsed/>
    <w:rsid w:val="004178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7886"/>
  </w:style>
  <w:style w:type="character" w:styleId="Odwoaniedokomentarza">
    <w:name w:val="annotation reference"/>
    <w:uiPriority w:val="99"/>
    <w:semiHidden/>
    <w:unhideWhenUsed/>
    <w:rsid w:val="007348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8E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8E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8E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348E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4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348E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A36B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31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0721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nyWeb">
    <w:name w:val="Normal (Web)"/>
    <w:basedOn w:val="Normalny"/>
    <w:uiPriority w:val="99"/>
    <w:unhideWhenUsed/>
    <w:rsid w:val="001D0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0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ownik\Deskto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335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2</cp:revision>
  <cp:lastPrinted>2023-04-18T10:12:00Z</cp:lastPrinted>
  <dcterms:created xsi:type="dcterms:W3CDTF">2023-04-20T06:33:00Z</dcterms:created>
  <dcterms:modified xsi:type="dcterms:W3CDTF">2023-04-20T06:33:00Z</dcterms:modified>
</cp:coreProperties>
</file>